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299" w:rsidRDefault="00C90299">
      <w:pPr>
        <w:framePr w:w="3255" w:h="1157" w:hSpace="142" w:wrap="around" w:hAnchor="margin" w:yAlign="top" w:anchorLock="1"/>
        <w:spacing w:line="240" w:lineRule="exact"/>
        <w:jc w:val="center"/>
      </w:pPr>
      <w:r>
        <w:rPr>
          <w:rFonts w:ascii="Arial" w:hAnsi="Arial"/>
          <w:sz w:val="24"/>
        </w:rPr>
        <w:t>METROPOLITA  PRZEMYSKI</w:t>
      </w:r>
    </w:p>
    <w:p w:rsidR="00C90299" w:rsidRDefault="00C90299">
      <w:pPr>
        <w:framePr w:w="3255" w:h="1157" w:hSpace="142" w:wrap="around" w:hAnchor="margin" w:yAlign="top" w:anchorLock="1"/>
        <w:spacing w:line="240" w:lineRule="exact"/>
        <w:jc w:val="center"/>
        <w:rPr>
          <w:i/>
          <w:sz w:val="24"/>
        </w:rPr>
      </w:pPr>
      <w:r>
        <w:rPr>
          <w:b/>
          <w:spacing w:val="6"/>
          <w:sz w:val="26"/>
        </w:rPr>
        <w:t xml:space="preserve">Arcybiskup </w:t>
      </w:r>
      <w:r w:rsidR="008D4D96">
        <w:rPr>
          <w:b/>
          <w:spacing w:val="6"/>
          <w:sz w:val="26"/>
        </w:rPr>
        <w:t>Adam SZAL</w:t>
      </w:r>
    </w:p>
    <w:p w:rsidR="00C90299" w:rsidRDefault="00C90299">
      <w:pPr>
        <w:framePr w:w="3255" w:h="1157" w:hSpace="142" w:wrap="around" w:hAnchor="margin" w:yAlign="top" w:anchorLock="1"/>
        <w:spacing w:line="240" w:lineRule="exact"/>
        <w:jc w:val="center"/>
        <w:rPr>
          <w:i/>
          <w:sz w:val="8"/>
        </w:rPr>
      </w:pPr>
      <w:r>
        <w:rPr>
          <w:i/>
          <w:sz w:val="24"/>
        </w:rPr>
        <w:t>Plac Katedralny 4</w:t>
      </w:r>
    </w:p>
    <w:p w:rsidR="00C90299" w:rsidRDefault="00223FDD" w:rsidP="00223FDD">
      <w:pPr>
        <w:framePr w:w="3255" w:h="1157" w:hSpace="142" w:wrap="around" w:hAnchor="margin" w:yAlign="top" w:anchorLock="1"/>
        <w:jc w:val="center"/>
        <w:rPr>
          <w:lang w:val="it-IT"/>
        </w:rPr>
      </w:pPr>
      <w:r>
        <w:rPr>
          <w:i/>
          <w:sz w:val="16"/>
          <w:lang w:val="it-IT"/>
        </w:rPr>
        <w:t xml:space="preserve">tel. </w:t>
      </w:r>
      <w:r w:rsidR="00C90299">
        <w:rPr>
          <w:i/>
          <w:sz w:val="16"/>
          <w:lang w:val="it-IT"/>
        </w:rPr>
        <w:t>16 678 74 60;      fax. 16 678 26 74</w:t>
      </w:r>
    </w:p>
    <w:p w:rsidR="00C90299" w:rsidRDefault="00C90299" w:rsidP="003E0675">
      <w:pPr>
        <w:framePr w:w="3255" w:h="1157" w:hSpace="142" w:wrap="around" w:hAnchor="margin" w:yAlign="top" w:anchorLock="1"/>
        <w:jc w:val="center"/>
        <w:rPr>
          <w:lang w:val="it-IT"/>
        </w:rPr>
      </w:pPr>
      <w:r>
        <w:rPr>
          <w:rFonts w:ascii="Arial" w:hAnsi="Arial"/>
          <w:sz w:val="24"/>
          <w:lang w:val="it-IT"/>
        </w:rPr>
        <w:t xml:space="preserve">PL   </w:t>
      </w:r>
      <w:r>
        <w:rPr>
          <w:rFonts w:ascii="Arial" w:hAnsi="Arial"/>
          <w:b/>
          <w:sz w:val="24"/>
          <w:lang w:val="it-IT"/>
        </w:rPr>
        <w:t>37-700  P R Z E M Y Ś L</w:t>
      </w:r>
    </w:p>
    <w:p w:rsidR="00C90299" w:rsidRDefault="00C90299">
      <w:pPr>
        <w:jc w:val="right"/>
        <w:rPr>
          <w:sz w:val="26"/>
        </w:rPr>
      </w:pPr>
      <w:r>
        <w:rPr>
          <w:sz w:val="26"/>
        </w:rPr>
        <w:t xml:space="preserve">Przemyśl, </w:t>
      </w:r>
      <w:r w:rsidR="00A163CA">
        <w:rPr>
          <w:sz w:val="26"/>
        </w:rPr>
        <w:t>30</w:t>
      </w:r>
      <w:r w:rsidR="00A7366B">
        <w:rPr>
          <w:sz w:val="26"/>
        </w:rPr>
        <w:t xml:space="preserve"> </w:t>
      </w:r>
      <w:r w:rsidR="00762431">
        <w:rPr>
          <w:sz w:val="26"/>
        </w:rPr>
        <w:t>stycznia</w:t>
      </w:r>
      <w:r w:rsidR="003E0675">
        <w:rPr>
          <w:sz w:val="26"/>
        </w:rPr>
        <w:t xml:space="preserve"> 201</w:t>
      </w:r>
      <w:r w:rsidR="00762431">
        <w:rPr>
          <w:sz w:val="26"/>
        </w:rPr>
        <w:t>8</w:t>
      </w:r>
      <w:r>
        <w:rPr>
          <w:sz w:val="26"/>
        </w:rPr>
        <w:t xml:space="preserve"> r.</w:t>
      </w:r>
    </w:p>
    <w:p w:rsidR="00C90299" w:rsidRDefault="00C90299">
      <w:pPr>
        <w:rPr>
          <w:sz w:val="26"/>
        </w:rPr>
      </w:pPr>
    </w:p>
    <w:p w:rsidR="00C90299" w:rsidRDefault="00C90299">
      <w:pPr>
        <w:rPr>
          <w:sz w:val="26"/>
        </w:rPr>
      </w:pPr>
    </w:p>
    <w:p w:rsidR="00C90299" w:rsidRDefault="00C90299">
      <w:pPr>
        <w:rPr>
          <w:sz w:val="26"/>
        </w:rPr>
      </w:pPr>
    </w:p>
    <w:p w:rsidR="00A7366B" w:rsidRPr="00A7366B" w:rsidRDefault="00A7366B">
      <w:pPr>
        <w:rPr>
          <w:sz w:val="6"/>
        </w:rPr>
      </w:pPr>
    </w:p>
    <w:p w:rsidR="003E0675" w:rsidRDefault="00875172" w:rsidP="00875172">
      <w:pPr>
        <w:rPr>
          <w:sz w:val="26"/>
        </w:rPr>
      </w:pPr>
      <w:r>
        <w:rPr>
          <w:sz w:val="26"/>
        </w:rPr>
        <w:t xml:space="preserve">       </w:t>
      </w:r>
      <w:r w:rsidR="00A163CA">
        <w:rPr>
          <w:sz w:val="26"/>
        </w:rPr>
        <w:t>L.dz. 154</w:t>
      </w:r>
      <w:r w:rsidR="00762431">
        <w:rPr>
          <w:sz w:val="26"/>
        </w:rPr>
        <w:t>/022/2018</w:t>
      </w:r>
    </w:p>
    <w:p w:rsidR="003E0675" w:rsidRDefault="003E0675" w:rsidP="003E0675">
      <w:pPr>
        <w:pStyle w:val="Zwykytekst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A4752" w:rsidRDefault="00AA4752" w:rsidP="003E0675">
      <w:pPr>
        <w:pStyle w:val="Zwykytekst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E0675" w:rsidRPr="003E0675" w:rsidRDefault="00A163CA" w:rsidP="003E0675">
      <w:pPr>
        <w:pStyle w:val="Zwykytekst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APEL DO CHORYCH</w:t>
      </w:r>
    </w:p>
    <w:p w:rsidR="00A7366B" w:rsidRPr="00A7366B" w:rsidRDefault="00527DFA" w:rsidP="00A7366B">
      <w:pPr>
        <w:pStyle w:val="Zwykytekst"/>
        <w:jc w:val="center"/>
        <w:rPr>
          <w:rFonts w:ascii="Times New Roman" w:hAnsi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z okazji </w:t>
      </w:r>
      <w:r w:rsidR="00A163CA">
        <w:rPr>
          <w:rFonts w:ascii="Times New Roman" w:hAnsi="Times New Roman" w:cs="Times New Roman"/>
          <w:b/>
          <w:color w:val="000000"/>
          <w:sz w:val="28"/>
          <w:szCs w:val="28"/>
        </w:rPr>
        <w:t>XXVI Światowego Dnia Chorego (11 lutego 2018)</w:t>
      </w:r>
    </w:p>
    <w:p w:rsidR="00A7366B" w:rsidRDefault="00A7366B" w:rsidP="00A7366B">
      <w:pPr>
        <w:pStyle w:val="Zwykytekst"/>
        <w:jc w:val="both"/>
        <w:rPr>
          <w:rFonts w:ascii="Times New Roman" w:hAnsi="Times New Roman"/>
          <w:sz w:val="26"/>
          <w:szCs w:val="28"/>
        </w:rPr>
      </w:pPr>
    </w:p>
    <w:p w:rsidR="00AA4752" w:rsidRPr="008A7CB7" w:rsidRDefault="00AA4752" w:rsidP="00A7366B">
      <w:pPr>
        <w:pStyle w:val="Zwykytekst"/>
        <w:jc w:val="both"/>
        <w:rPr>
          <w:rFonts w:ascii="Times New Roman" w:hAnsi="Times New Roman"/>
          <w:sz w:val="26"/>
          <w:szCs w:val="28"/>
        </w:rPr>
      </w:pPr>
    </w:p>
    <w:p w:rsidR="00C6536C" w:rsidRPr="00965BEC" w:rsidRDefault="00C6536C" w:rsidP="00C6536C">
      <w:pPr>
        <w:shd w:val="clear" w:color="auto" w:fill="FFFFFF"/>
        <w:ind w:firstLine="708"/>
        <w:jc w:val="both"/>
        <w:rPr>
          <w:color w:val="3D3E40"/>
          <w:sz w:val="28"/>
          <w:szCs w:val="28"/>
        </w:rPr>
      </w:pPr>
      <w:r w:rsidRPr="00965BEC">
        <w:rPr>
          <w:sz w:val="28"/>
          <w:szCs w:val="28"/>
        </w:rPr>
        <w:t xml:space="preserve">Ojciec Święty Franciszek w tegorocznym orędziu z okazji </w:t>
      </w:r>
      <w:r>
        <w:rPr>
          <w:sz w:val="28"/>
          <w:szCs w:val="28"/>
        </w:rPr>
        <w:t xml:space="preserve">XXVI </w:t>
      </w:r>
      <w:r w:rsidRPr="00965BEC">
        <w:rPr>
          <w:sz w:val="28"/>
          <w:szCs w:val="28"/>
        </w:rPr>
        <w:t xml:space="preserve">Światowego Dnia Chorego prowadzi nas do kontemplacji Maryi stojącej pod krzyżem. Wątkiem wiodącym </w:t>
      </w:r>
      <w:r>
        <w:rPr>
          <w:sz w:val="28"/>
          <w:szCs w:val="28"/>
        </w:rPr>
        <w:t>papieskiej refleksji</w:t>
      </w:r>
      <w:r w:rsidRPr="00965BEC">
        <w:rPr>
          <w:sz w:val="28"/>
          <w:szCs w:val="28"/>
        </w:rPr>
        <w:t xml:space="preserve"> są słowa testamentu z krzyża skierowane do</w:t>
      </w:r>
      <w:r w:rsidRPr="00965BEC">
        <w:rPr>
          <w:color w:val="3D3E40"/>
          <w:sz w:val="28"/>
          <w:szCs w:val="28"/>
        </w:rPr>
        <w:t xml:space="preserve"> </w:t>
      </w:r>
      <w:r>
        <w:rPr>
          <w:color w:val="3D3E40"/>
          <w:sz w:val="28"/>
          <w:szCs w:val="28"/>
        </w:rPr>
        <w:t>Maryi i do Jana: „</w:t>
      </w:r>
      <w:r w:rsidRPr="00965BEC">
        <w:rPr>
          <w:color w:val="3D3E40"/>
          <w:sz w:val="28"/>
          <w:szCs w:val="28"/>
        </w:rPr>
        <w:t>«Oto syn Twój (…) Oto Matka twoja». I od tej g</w:t>
      </w:r>
      <w:r>
        <w:rPr>
          <w:color w:val="3D3E40"/>
          <w:sz w:val="28"/>
          <w:szCs w:val="28"/>
        </w:rPr>
        <w:t>odziny uczeń wziął Ją do siebie</w:t>
      </w:r>
      <w:r w:rsidRPr="00965BEC">
        <w:rPr>
          <w:color w:val="3D3E40"/>
          <w:sz w:val="28"/>
          <w:szCs w:val="28"/>
        </w:rPr>
        <w:t xml:space="preserve"> (J 19, 26-27)</w:t>
      </w:r>
      <w:r>
        <w:rPr>
          <w:color w:val="3D3E40"/>
          <w:sz w:val="28"/>
          <w:szCs w:val="28"/>
        </w:rPr>
        <w:t>”</w:t>
      </w:r>
      <w:r w:rsidRPr="00965BEC">
        <w:rPr>
          <w:color w:val="3D3E40"/>
          <w:sz w:val="28"/>
          <w:szCs w:val="28"/>
        </w:rPr>
        <w:t>.</w:t>
      </w:r>
      <w:r>
        <w:rPr>
          <w:color w:val="3D3E40"/>
          <w:sz w:val="28"/>
          <w:szCs w:val="28"/>
        </w:rPr>
        <w:t xml:space="preserve"> </w:t>
      </w:r>
      <w:r w:rsidRPr="00965BEC">
        <w:rPr>
          <w:color w:val="3D3E40"/>
          <w:sz w:val="28"/>
          <w:szCs w:val="28"/>
        </w:rPr>
        <w:t xml:space="preserve">Według </w:t>
      </w:r>
      <w:r>
        <w:rPr>
          <w:color w:val="3D3E40"/>
          <w:sz w:val="28"/>
          <w:szCs w:val="28"/>
        </w:rPr>
        <w:t>papieża Franciszka „n</w:t>
      </w:r>
      <w:r w:rsidRPr="00965BEC">
        <w:rPr>
          <w:color w:val="3D3E40"/>
          <w:sz w:val="28"/>
          <w:szCs w:val="28"/>
        </w:rPr>
        <w:t xml:space="preserve">iewysłowione cierpienie krzyża przeszywa duszę Maryi (por. </w:t>
      </w:r>
      <w:proofErr w:type="spellStart"/>
      <w:r w:rsidRPr="00965BEC">
        <w:rPr>
          <w:color w:val="3D3E40"/>
          <w:sz w:val="28"/>
          <w:szCs w:val="28"/>
        </w:rPr>
        <w:t>Łk</w:t>
      </w:r>
      <w:proofErr w:type="spellEnd"/>
      <w:r w:rsidRPr="00965BEC">
        <w:rPr>
          <w:color w:val="3D3E40"/>
          <w:sz w:val="28"/>
          <w:szCs w:val="28"/>
        </w:rPr>
        <w:t xml:space="preserve"> 2, 35), ale Jej nie paraliżuje. Przeciwnie, zaczyna się dla Niej, jako Matki Pana, nowa droga poświęcenia. Jezus na krzyżu troszczy się o Kościół i o całą ludzkość, a Maryja jest powołana do dzielenia tej Jego troski. Dzieje Apostolskie, opisując wielkie wylanie Ducha Świętego w dniu Pięćdziesiątnicy, ukazują Maryję, która zaczęła wykonywać swoje zadanie w pierwszej wspólnocie Kościoła. Zada</w:t>
      </w:r>
      <w:r>
        <w:rPr>
          <w:color w:val="3D3E40"/>
          <w:sz w:val="28"/>
          <w:szCs w:val="28"/>
        </w:rPr>
        <w:t>nie, które nigdy się nie kończy”</w:t>
      </w:r>
      <w:r w:rsidRPr="00965BEC">
        <w:rPr>
          <w:color w:val="3D3E40"/>
          <w:sz w:val="28"/>
          <w:szCs w:val="28"/>
        </w:rPr>
        <w:t xml:space="preserve"> </w:t>
      </w:r>
      <w:r w:rsidRPr="00C6536C">
        <w:rPr>
          <w:color w:val="3D3E40"/>
          <w:sz w:val="22"/>
          <w:szCs w:val="28"/>
        </w:rPr>
        <w:t>(Papież Franciszek, Orędzie na Światowy dzień chorego 2018 r. nr 2)</w:t>
      </w:r>
      <w:r w:rsidRPr="00965BEC">
        <w:rPr>
          <w:color w:val="3D3E40"/>
          <w:sz w:val="28"/>
          <w:szCs w:val="28"/>
        </w:rPr>
        <w:t>.</w:t>
      </w:r>
    </w:p>
    <w:p w:rsidR="00C6536C" w:rsidRDefault="00C6536C" w:rsidP="00C6536C">
      <w:pPr>
        <w:ind w:firstLine="708"/>
        <w:jc w:val="both"/>
        <w:rPr>
          <w:sz w:val="28"/>
          <w:szCs w:val="28"/>
        </w:rPr>
      </w:pPr>
      <w:r w:rsidRPr="00965BEC">
        <w:rPr>
          <w:sz w:val="28"/>
          <w:szCs w:val="28"/>
        </w:rPr>
        <w:t>Umiłowani Siostry i Bracia: chorzy, starsi i w podeszłym wieku</w:t>
      </w:r>
      <w:r>
        <w:rPr>
          <w:sz w:val="28"/>
          <w:szCs w:val="28"/>
        </w:rPr>
        <w:t xml:space="preserve">! Zbliżając się do obchodów Dnia Chorego, </w:t>
      </w:r>
      <w:r w:rsidRPr="00965BEC">
        <w:rPr>
          <w:sz w:val="28"/>
          <w:szCs w:val="28"/>
        </w:rPr>
        <w:t>chciałbym zwrócić się do</w:t>
      </w:r>
      <w:r>
        <w:rPr>
          <w:sz w:val="28"/>
          <w:szCs w:val="28"/>
        </w:rPr>
        <w:t xml:space="preserve"> Was ze słowami podziękowania i </w:t>
      </w:r>
      <w:r w:rsidRPr="00965BEC">
        <w:rPr>
          <w:sz w:val="28"/>
          <w:szCs w:val="28"/>
        </w:rPr>
        <w:t xml:space="preserve">prośby. </w:t>
      </w:r>
      <w:r>
        <w:rPr>
          <w:sz w:val="28"/>
          <w:szCs w:val="28"/>
        </w:rPr>
        <w:t xml:space="preserve"> </w:t>
      </w:r>
    </w:p>
    <w:p w:rsidR="00C6536C" w:rsidRDefault="00C6536C" w:rsidP="00C6536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Najpierw d</w:t>
      </w:r>
      <w:r w:rsidRPr="00965BEC">
        <w:rPr>
          <w:sz w:val="28"/>
          <w:szCs w:val="28"/>
        </w:rPr>
        <w:t>ziękuję za wszelkie przejawy duchowego wsparcia, jakie przez swoje modlitwy</w:t>
      </w:r>
      <w:r>
        <w:rPr>
          <w:sz w:val="28"/>
          <w:szCs w:val="28"/>
        </w:rPr>
        <w:t xml:space="preserve"> i c</w:t>
      </w:r>
      <w:r w:rsidRPr="00965BEC">
        <w:rPr>
          <w:sz w:val="28"/>
          <w:szCs w:val="28"/>
        </w:rPr>
        <w:t>ierpienia</w:t>
      </w:r>
      <w:r>
        <w:rPr>
          <w:sz w:val="28"/>
          <w:szCs w:val="28"/>
        </w:rPr>
        <w:t xml:space="preserve"> </w:t>
      </w:r>
      <w:r w:rsidRPr="00965BEC">
        <w:rPr>
          <w:sz w:val="28"/>
          <w:szCs w:val="28"/>
        </w:rPr>
        <w:t xml:space="preserve">wyrażacie wobec </w:t>
      </w:r>
      <w:r w:rsidR="007000E2">
        <w:rPr>
          <w:sz w:val="28"/>
          <w:szCs w:val="28"/>
        </w:rPr>
        <w:t xml:space="preserve">biskupów, </w:t>
      </w:r>
      <w:r>
        <w:rPr>
          <w:sz w:val="28"/>
          <w:szCs w:val="28"/>
        </w:rPr>
        <w:t>kapłanów, sióstr zakonnych i </w:t>
      </w:r>
      <w:r w:rsidRPr="00965BEC">
        <w:rPr>
          <w:sz w:val="28"/>
          <w:szCs w:val="28"/>
        </w:rPr>
        <w:t>k</w:t>
      </w:r>
      <w:r w:rsidR="000156CD">
        <w:rPr>
          <w:sz w:val="28"/>
          <w:szCs w:val="28"/>
        </w:rPr>
        <w:t>leryków posługujących w naszej A</w:t>
      </w:r>
      <w:r w:rsidRPr="00965BEC">
        <w:rPr>
          <w:sz w:val="28"/>
          <w:szCs w:val="28"/>
        </w:rPr>
        <w:t>rchidiecezji i poza nią.</w:t>
      </w:r>
      <w:r>
        <w:rPr>
          <w:sz w:val="28"/>
          <w:szCs w:val="28"/>
        </w:rPr>
        <w:t xml:space="preserve"> Dziękuję także za </w:t>
      </w:r>
      <w:r w:rsidRPr="00965BEC">
        <w:rPr>
          <w:sz w:val="28"/>
          <w:szCs w:val="28"/>
        </w:rPr>
        <w:t>Wasz</w:t>
      </w:r>
      <w:r>
        <w:rPr>
          <w:sz w:val="28"/>
          <w:szCs w:val="28"/>
        </w:rPr>
        <w:t>ą</w:t>
      </w:r>
      <w:r w:rsidRPr="00965BEC">
        <w:rPr>
          <w:sz w:val="28"/>
          <w:szCs w:val="28"/>
        </w:rPr>
        <w:t xml:space="preserve"> modlitw</w:t>
      </w:r>
      <w:r>
        <w:rPr>
          <w:sz w:val="28"/>
          <w:szCs w:val="28"/>
        </w:rPr>
        <w:t>ę,</w:t>
      </w:r>
      <w:r w:rsidRPr="00965BEC">
        <w:rPr>
          <w:sz w:val="28"/>
          <w:szCs w:val="28"/>
        </w:rPr>
        <w:t xml:space="preserve"> która „oplata” wszelkie inicjatywy duszpasters</w:t>
      </w:r>
      <w:r>
        <w:rPr>
          <w:sz w:val="28"/>
          <w:szCs w:val="28"/>
        </w:rPr>
        <w:t xml:space="preserve">kie, w których, pomimo choroby </w:t>
      </w:r>
      <w:r w:rsidRPr="00965BEC">
        <w:rPr>
          <w:sz w:val="28"/>
          <w:szCs w:val="28"/>
        </w:rPr>
        <w:t xml:space="preserve">czy ograniczeń związanych z wiekiem, staracie się uczestniczyć </w:t>
      </w:r>
      <w:r>
        <w:rPr>
          <w:sz w:val="28"/>
          <w:szCs w:val="28"/>
        </w:rPr>
        <w:t xml:space="preserve">osobiście lub </w:t>
      </w:r>
      <w:r w:rsidRPr="00965BEC">
        <w:rPr>
          <w:sz w:val="28"/>
          <w:szCs w:val="28"/>
        </w:rPr>
        <w:t>duchowo. Wasze świadectwo wiary, ukazywane poprzez codzienną modlitwę, splecione różańcem dłonie, przyjmowane Komunie Święte, czy wreszcie mężne znoszone cierpienia, ofiarowane dla zbawienia własnego i osób bliskich Waszemu sercu</w:t>
      </w:r>
      <w:r>
        <w:rPr>
          <w:sz w:val="28"/>
          <w:szCs w:val="28"/>
        </w:rPr>
        <w:t>, jest niezwykle cenne</w:t>
      </w:r>
      <w:r w:rsidRPr="00965BEC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Przez wasze cierpienie złączone z krzyżem Chrystusa  </w:t>
      </w:r>
      <w:r w:rsidRPr="00965BEC">
        <w:rPr>
          <w:sz w:val="28"/>
          <w:szCs w:val="28"/>
        </w:rPr>
        <w:t xml:space="preserve">stajecie się dla współczesnego świata świadkami wierności </w:t>
      </w:r>
      <w:r>
        <w:rPr>
          <w:sz w:val="28"/>
          <w:szCs w:val="28"/>
        </w:rPr>
        <w:t>Bogu i Kościołowi</w:t>
      </w:r>
      <w:r w:rsidRPr="00965BEC">
        <w:rPr>
          <w:sz w:val="28"/>
          <w:szCs w:val="28"/>
        </w:rPr>
        <w:t xml:space="preserve">, stróżami pamięci historii, cichymi i pokornymi orędownikami przed Bogiem. Wasza modlitwa i cierpienie stanowią ważny motyw ekspiacji i wynagrodzenia za grzechy świata. </w:t>
      </w:r>
    </w:p>
    <w:p w:rsidR="00C6536C" w:rsidRPr="00965BEC" w:rsidRDefault="00C6536C" w:rsidP="00C6536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Wyrażając </w:t>
      </w:r>
      <w:r w:rsidRPr="00965BEC">
        <w:rPr>
          <w:sz w:val="28"/>
          <w:szCs w:val="28"/>
        </w:rPr>
        <w:t>wdzięcznoś</w:t>
      </w:r>
      <w:r>
        <w:rPr>
          <w:sz w:val="28"/>
          <w:szCs w:val="28"/>
        </w:rPr>
        <w:t xml:space="preserve">ć za Waszą modlitwę i świadectwo cierpienia </w:t>
      </w:r>
      <w:r w:rsidRPr="00965BEC">
        <w:rPr>
          <w:sz w:val="28"/>
          <w:szCs w:val="28"/>
        </w:rPr>
        <w:t>zwracam się do Was również z prośbą. Wspierajcie nadal swoimi cierpieniami i modlitwami nasz</w:t>
      </w:r>
      <w:r>
        <w:rPr>
          <w:sz w:val="28"/>
          <w:szCs w:val="28"/>
        </w:rPr>
        <w:t>ą A</w:t>
      </w:r>
      <w:r w:rsidRPr="00965BEC">
        <w:rPr>
          <w:sz w:val="28"/>
          <w:szCs w:val="28"/>
        </w:rPr>
        <w:t xml:space="preserve">rchidiecezję, planowane inicjatywy duszpasterskie. </w:t>
      </w:r>
      <w:r w:rsidR="000156CD">
        <w:rPr>
          <w:sz w:val="28"/>
          <w:szCs w:val="28"/>
        </w:rPr>
        <w:t>Obejmijcie</w:t>
      </w:r>
      <w:r w:rsidRPr="00965BEC">
        <w:rPr>
          <w:sz w:val="28"/>
          <w:szCs w:val="28"/>
        </w:rPr>
        <w:t xml:space="preserve"> intencją modlitewną osoby będące z dala od Chrystusa i Jego Kościoła. </w:t>
      </w:r>
      <w:r>
        <w:rPr>
          <w:sz w:val="28"/>
          <w:szCs w:val="28"/>
        </w:rPr>
        <w:t xml:space="preserve">W sposób szczególny pamiętajcie o tych młodych siostrach i braciach, którzy przygotowują się do przyjęcia sakramentu bierzmowania. Niech Wasza modlitwa w ich intencji nabierze charakteru duchowej adopcji i niech pomoże im wytrwać w wierze. Ci młodzi ludzie są </w:t>
      </w:r>
      <w:r w:rsidR="000156CD">
        <w:rPr>
          <w:sz w:val="28"/>
          <w:szCs w:val="28"/>
        </w:rPr>
        <w:t xml:space="preserve">bardzo </w:t>
      </w:r>
      <w:r w:rsidRPr="00965BEC">
        <w:rPr>
          <w:sz w:val="28"/>
          <w:szCs w:val="28"/>
        </w:rPr>
        <w:t>zagroż</w:t>
      </w:r>
      <w:r>
        <w:rPr>
          <w:sz w:val="28"/>
          <w:szCs w:val="28"/>
        </w:rPr>
        <w:t>e</w:t>
      </w:r>
      <w:r w:rsidRPr="00965BEC">
        <w:rPr>
          <w:sz w:val="28"/>
          <w:szCs w:val="28"/>
        </w:rPr>
        <w:t>n</w:t>
      </w:r>
      <w:r>
        <w:rPr>
          <w:sz w:val="28"/>
          <w:szCs w:val="28"/>
        </w:rPr>
        <w:t>i</w:t>
      </w:r>
      <w:r w:rsidRPr="00965BEC">
        <w:rPr>
          <w:sz w:val="28"/>
          <w:szCs w:val="28"/>
        </w:rPr>
        <w:t xml:space="preserve"> nachalną propagandą łatwego i przyjemnego życia</w:t>
      </w:r>
      <w:r>
        <w:rPr>
          <w:sz w:val="28"/>
          <w:szCs w:val="28"/>
        </w:rPr>
        <w:t xml:space="preserve">. Niektóre ich </w:t>
      </w:r>
      <w:r w:rsidRPr="00965BEC">
        <w:rPr>
          <w:sz w:val="28"/>
          <w:szCs w:val="28"/>
        </w:rPr>
        <w:t>rodzin</w:t>
      </w:r>
      <w:r>
        <w:rPr>
          <w:sz w:val="28"/>
          <w:szCs w:val="28"/>
        </w:rPr>
        <w:t>y</w:t>
      </w:r>
      <w:r w:rsidRPr="00965BEC">
        <w:rPr>
          <w:sz w:val="28"/>
          <w:szCs w:val="28"/>
        </w:rPr>
        <w:t xml:space="preserve"> cierpią kryzysy i trudności wynikające z </w:t>
      </w:r>
      <w:r w:rsidR="000156CD">
        <w:rPr>
          <w:sz w:val="28"/>
          <w:szCs w:val="28"/>
        </w:rPr>
        <w:t xml:space="preserve">konfliktów, </w:t>
      </w:r>
      <w:r w:rsidRPr="00965BEC">
        <w:rPr>
          <w:sz w:val="28"/>
          <w:szCs w:val="28"/>
        </w:rPr>
        <w:t>braku przebaczenia</w:t>
      </w:r>
      <w:r w:rsidR="000156CD">
        <w:rPr>
          <w:sz w:val="28"/>
          <w:szCs w:val="28"/>
        </w:rPr>
        <w:t xml:space="preserve"> oraz zaniedbanej </w:t>
      </w:r>
      <w:r w:rsidRPr="00965BEC">
        <w:rPr>
          <w:sz w:val="28"/>
          <w:szCs w:val="28"/>
        </w:rPr>
        <w:t xml:space="preserve">troski o życie sakramentalne </w:t>
      </w:r>
      <w:r w:rsidR="000156CD">
        <w:rPr>
          <w:sz w:val="28"/>
          <w:szCs w:val="28"/>
        </w:rPr>
        <w:t>i</w:t>
      </w:r>
      <w:r w:rsidRPr="00965BEC">
        <w:rPr>
          <w:sz w:val="28"/>
          <w:szCs w:val="28"/>
        </w:rPr>
        <w:t xml:space="preserve"> wzajemną miłość. </w:t>
      </w:r>
    </w:p>
    <w:p w:rsidR="00C6536C" w:rsidRDefault="00C6536C" w:rsidP="00C6536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11 lutego </w:t>
      </w:r>
      <w:r w:rsidR="000156CD">
        <w:rPr>
          <w:sz w:val="28"/>
          <w:szCs w:val="28"/>
        </w:rPr>
        <w:t>br.</w:t>
      </w:r>
      <w:r>
        <w:rPr>
          <w:sz w:val="28"/>
          <w:szCs w:val="28"/>
        </w:rPr>
        <w:t xml:space="preserve"> rozpoczniemy w </w:t>
      </w:r>
      <w:r w:rsidR="000156CD">
        <w:rPr>
          <w:sz w:val="28"/>
          <w:szCs w:val="28"/>
        </w:rPr>
        <w:t>Archidiecezji Przemyskiej</w:t>
      </w:r>
      <w:r>
        <w:rPr>
          <w:sz w:val="28"/>
          <w:szCs w:val="28"/>
        </w:rPr>
        <w:t xml:space="preserve"> nowennę miesięcy przed obchodami jubileuszu 100</w:t>
      </w:r>
      <w:r w:rsidR="000156CD">
        <w:rPr>
          <w:sz w:val="28"/>
          <w:szCs w:val="28"/>
        </w:rPr>
        <w:t>.</w:t>
      </w:r>
      <w:r>
        <w:rPr>
          <w:sz w:val="28"/>
          <w:szCs w:val="28"/>
        </w:rPr>
        <w:t xml:space="preserve"> rocznicy </w:t>
      </w:r>
      <w:r w:rsidR="000156CD">
        <w:rPr>
          <w:sz w:val="28"/>
          <w:szCs w:val="28"/>
        </w:rPr>
        <w:t xml:space="preserve">odzyskania </w:t>
      </w:r>
      <w:r>
        <w:rPr>
          <w:sz w:val="28"/>
          <w:szCs w:val="28"/>
        </w:rPr>
        <w:t xml:space="preserve">niepodległości </w:t>
      </w:r>
      <w:r w:rsidR="000156CD">
        <w:rPr>
          <w:sz w:val="28"/>
          <w:szCs w:val="28"/>
        </w:rPr>
        <w:t>przez Polskę. Proszę Was o </w:t>
      </w:r>
      <w:r>
        <w:rPr>
          <w:sz w:val="28"/>
          <w:szCs w:val="28"/>
        </w:rPr>
        <w:t xml:space="preserve">duchowe wsparcie tej inicjatywy i </w:t>
      </w:r>
      <w:r w:rsidR="007000E2">
        <w:rPr>
          <w:sz w:val="28"/>
          <w:szCs w:val="28"/>
        </w:rPr>
        <w:t xml:space="preserve">szczególną </w:t>
      </w:r>
      <w:r>
        <w:rPr>
          <w:sz w:val="28"/>
          <w:szCs w:val="28"/>
        </w:rPr>
        <w:t xml:space="preserve">modlitwę </w:t>
      </w:r>
      <w:r w:rsidR="007000E2">
        <w:rPr>
          <w:sz w:val="28"/>
          <w:szCs w:val="28"/>
        </w:rPr>
        <w:t xml:space="preserve">w tym dniu </w:t>
      </w:r>
      <w:r>
        <w:rPr>
          <w:sz w:val="28"/>
          <w:szCs w:val="28"/>
        </w:rPr>
        <w:t>w intencji wszystkich mieszkańców naszej Ojczyzny.</w:t>
      </w:r>
    </w:p>
    <w:p w:rsidR="00C6536C" w:rsidRPr="00965BEC" w:rsidRDefault="00C6536C" w:rsidP="00C6536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Proszę Was, w</w:t>
      </w:r>
      <w:r w:rsidRPr="00965BEC">
        <w:rPr>
          <w:sz w:val="28"/>
          <w:szCs w:val="28"/>
        </w:rPr>
        <w:t xml:space="preserve">spierajcie Waszych duszpasterzy </w:t>
      </w:r>
      <w:r>
        <w:rPr>
          <w:sz w:val="28"/>
          <w:szCs w:val="28"/>
        </w:rPr>
        <w:t xml:space="preserve">i nasze </w:t>
      </w:r>
      <w:r w:rsidRPr="00965BEC">
        <w:rPr>
          <w:sz w:val="28"/>
          <w:szCs w:val="28"/>
        </w:rPr>
        <w:t xml:space="preserve">parafie. Miejcie na uwadze sprawę powołań do służby Bożej: do </w:t>
      </w:r>
      <w:r w:rsidR="000156CD">
        <w:rPr>
          <w:sz w:val="28"/>
          <w:szCs w:val="28"/>
        </w:rPr>
        <w:t xml:space="preserve">Wyższego Seminarium </w:t>
      </w:r>
      <w:bookmarkStart w:id="0" w:name="_GoBack"/>
      <w:bookmarkEnd w:id="0"/>
      <w:r w:rsidR="000156CD">
        <w:rPr>
          <w:sz w:val="28"/>
          <w:szCs w:val="28"/>
        </w:rPr>
        <w:t xml:space="preserve">Duchownego w Przemyślu, do życia konsekrowanego i </w:t>
      </w:r>
      <w:r w:rsidRPr="00965BEC">
        <w:rPr>
          <w:sz w:val="28"/>
          <w:szCs w:val="28"/>
        </w:rPr>
        <w:t>do pracy misyjnej. Zachęcam Was do comiesięcznej spowiedzi i</w:t>
      </w:r>
      <w:r w:rsidR="000156CD">
        <w:rPr>
          <w:sz w:val="28"/>
          <w:szCs w:val="28"/>
        </w:rPr>
        <w:t> </w:t>
      </w:r>
      <w:r w:rsidRPr="00965BEC">
        <w:rPr>
          <w:sz w:val="28"/>
          <w:szCs w:val="28"/>
        </w:rPr>
        <w:t xml:space="preserve">Komunii Świętej, do praktykowania modlitwy różańcowej. Niech w modlitwie </w:t>
      </w:r>
      <w:r w:rsidR="000156CD">
        <w:rPr>
          <w:sz w:val="28"/>
          <w:szCs w:val="28"/>
        </w:rPr>
        <w:t>pomaga Wam Radio FARA i</w:t>
      </w:r>
      <w:r w:rsidRPr="00965BEC">
        <w:rPr>
          <w:sz w:val="28"/>
          <w:szCs w:val="28"/>
        </w:rPr>
        <w:t xml:space="preserve"> inne rozgłośnie katolickie. Poproście Waszych duszpasterzy o posługę sakramentalną</w:t>
      </w:r>
      <w:r w:rsidR="000156CD">
        <w:rPr>
          <w:sz w:val="28"/>
          <w:szCs w:val="28"/>
        </w:rPr>
        <w:t>,</w:t>
      </w:r>
      <w:r w:rsidRPr="00965BEC">
        <w:rPr>
          <w:sz w:val="28"/>
          <w:szCs w:val="28"/>
        </w:rPr>
        <w:t xml:space="preserve"> kiedy nie możecie osobiście uczestniczyć w spowiedzi i Mszy świętej </w:t>
      </w:r>
      <w:proofErr w:type="spellStart"/>
      <w:r w:rsidRPr="00965BEC">
        <w:rPr>
          <w:sz w:val="28"/>
          <w:szCs w:val="28"/>
        </w:rPr>
        <w:t>pierwszopiątkowej</w:t>
      </w:r>
      <w:proofErr w:type="spellEnd"/>
      <w:r w:rsidRPr="00965BEC">
        <w:rPr>
          <w:sz w:val="28"/>
          <w:szCs w:val="28"/>
        </w:rPr>
        <w:t xml:space="preserve"> czy świątecznej. Prośbę tę przekazujcie także przez Wasze Rodziny. </w:t>
      </w:r>
    </w:p>
    <w:p w:rsidR="00C6536C" w:rsidRPr="00965BEC" w:rsidRDefault="00C6536C" w:rsidP="00AA4752">
      <w:pPr>
        <w:ind w:firstLine="708"/>
        <w:jc w:val="both"/>
        <w:rPr>
          <w:sz w:val="28"/>
          <w:szCs w:val="28"/>
        </w:rPr>
      </w:pPr>
      <w:r w:rsidRPr="00965BEC">
        <w:rPr>
          <w:sz w:val="28"/>
          <w:szCs w:val="28"/>
        </w:rPr>
        <w:t xml:space="preserve">W cierpliwym i mężnym znoszeniu cierpień pamiętacie o Waszych </w:t>
      </w:r>
      <w:r w:rsidR="00AA4752">
        <w:rPr>
          <w:sz w:val="28"/>
          <w:szCs w:val="28"/>
        </w:rPr>
        <w:t>duszpasterzach i </w:t>
      </w:r>
      <w:r>
        <w:rPr>
          <w:sz w:val="28"/>
          <w:szCs w:val="28"/>
        </w:rPr>
        <w:t>osobach życia konsekrowanego, o wszystkich mieszkańcac</w:t>
      </w:r>
      <w:r w:rsidR="00AA4752">
        <w:rPr>
          <w:sz w:val="28"/>
          <w:szCs w:val="28"/>
        </w:rPr>
        <w:t>h naszej Archidiecezji, także o </w:t>
      </w:r>
      <w:r>
        <w:rPr>
          <w:sz w:val="28"/>
          <w:szCs w:val="28"/>
        </w:rPr>
        <w:t xml:space="preserve">tych, którzy przebywają na emigracji. </w:t>
      </w:r>
    </w:p>
    <w:p w:rsidR="00C6536C" w:rsidRPr="00965BEC" w:rsidRDefault="00C6536C" w:rsidP="00C6536C">
      <w:pPr>
        <w:pStyle w:val="Zwykytekst"/>
        <w:jc w:val="both"/>
        <w:rPr>
          <w:rFonts w:ascii="Times New Roman" w:hAnsi="Times New Roman"/>
          <w:sz w:val="28"/>
          <w:szCs w:val="28"/>
        </w:rPr>
      </w:pPr>
      <w:r w:rsidRPr="00965BEC">
        <w:rPr>
          <w:rFonts w:ascii="Times New Roman" w:hAnsi="Times New Roman" w:cs="Times New Roman"/>
          <w:sz w:val="28"/>
          <w:szCs w:val="28"/>
        </w:rPr>
        <w:tab/>
        <w:t>Maryja cierpiąca, stojąca pod krzyżem</w:t>
      </w:r>
      <w:r w:rsidR="00AA475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niech po</w:t>
      </w:r>
      <w:r w:rsidR="00AA4752">
        <w:rPr>
          <w:rFonts w:ascii="Times New Roman" w:hAnsi="Times New Roman" w:cs="Times New Roman"/>
          <w:sz w:val="28"/>
          <w:szCs w:val="28"/>
        </w:rPr>
        <w:t xml:space="preserve">uczy nas, jak patrzeć na cierpienie, jak je przyjmować i przeżywać. </w:t>
      </w:r>
      <w:r w:rsidRPr="00965BEC">
        <w:rPr>
          <w:rFonts w:ascii="Times New Roman" w:hAnsi="Times New Roman"/>
          <w:sz w:val="28"/>
          <w:szCs w:val="28"/>
        </w:rPr>
        <w:t>Niech</w:t>
      </w:r>
      <w:r>
        <w:rPr>
          <w:rFonts w:ascii="Times New Roman" w:hAnsi="Times New Roman"/>
          <w:sz w:val="28"/>
          <w:szCs w:val="28"/>
        </w:rPr>
        <w:t xml:space="preserve"> Ona </w:t>
      </w:r>
      <w:r w:rsidRPr="00965BEC">
        <w:rPr>
          <w:rFonts w:ascii="Times New Roman" w:hAnsi="Times New Roman"/>
          <w:sz w:val="28"/>
          <w:szCs w:val="28"/>
        </w:rPr>
        <w:t>umocni Was swoim orędownict</w:t>
      </w:r>
      <w:r w:rsidR="00AA4752">
        <w:rPr>
          <w:rFonts w:ascii="Times New Roman" w:hAnsi="Times New Roman"/>
          <w:sz w:val="28"/>
          <w:szCs w:val="28"/>
        </w:rPr>
        <w:t>wem i </w:t>
      </w:r>
      <w:r w:rsidRPr="00965BEC">
        <w:rPr>
          <w:rFonts w:ascii="Times New Roman" w:hAnsi="Times New Roman"/>
          <w:sz w:val="28"/>
          <w:szCs w:val="28"/>
        </w:rPr>
        <w:t>doda</w:t>
      </w:r>
      <w:r w:rsidR="00AA4752">
        <w:rPr>
          <w:rFonts w:ascii="Times New Roman" w:hAnsi="Times New Roman"/>
          <w:sz w:val="28"/>
          <w:szCs w:val="28"/>
        </w:rPr>
        <w:t>je</w:t>
      </w:r>
      <w:r w:rsidRPr="00965BEC">
        <w:rPr>
          <w:rFonts w:ascii="Times New Roman" w:hAnsi="Times New Roman"/>
          <w:sz w:val="28"/>
          <w:szCs w:val="28"/>
        </w:rPr>
        <w:t xml:space="preserve"> otuchy w trudnych chwilach</w:t>
      </w:r>
      <w:r w:rsidR="00AA4752">
        <w:rPr>
          <w:rFonts w:ascii="Times New Roman" w:hAnsi="Times New Roman"/>
          <w:sz w:val="28"/>
          <w:szCs w:val="28"/>
        </w:rPr>
        <w:t>.</w:t>
      </w:r>
    </w:p>
    <w:p w:rsidR="00C6536C" w:rsidRPr="00965BEC" w:rsidRDefault="00C6536C" w:rsidP="00AA4752">
      <w:pPr>
        <w:ind w:firstLine="708"/>
        <w:jc w:val="both"/>
        <w:rPr>
          <w:sz w:val="28"/>
          <w:szCs w:val="28"/>
        </w:rPr>
      </w:pPr>
      <w:r w:rsidRPr="00965BEC">
        <w:rPr>
          <w:sz w:val="28"/>
          <w:szCs w:val="28"/>
        </w:rPr>
        <w:t>Wdzięczny za Wasze świadectwo wiary</w:t>
      </w:r>
      <w:r w:rsidR="00AA4752">
        <w:rPr>
          <w:sz w:val="28"/>
          <w:szCs w:val="28"/>
        </w:rPr>
        <w:t xml:space="preserve"> i </w:t>
      </w:r>
      <w:r w:rsidRPr="00965BEC">
        <w:rPr>
          <w:sz w:val="28"/>
          <w:szCs w:val="28"/>
        </w:rPr>
        <w:t>zasługi pr</w:t>
      </w:r>
      <w:r w:rsidR="00AA4752">
        <w:rPr>
          <w:sz w:val="28"/>
          <w:szCs w:val="28"/>
        </w:rPr>
        <w:t>zed Bogiem, które On sam zna, z </w:t>
      </w:r>
      <w:r w:rsidRPr="00965BEC">
        <w:rPr>
          <w:sz w:val="28"/>
          <w:szCs w:val="28"/>
        </w:rPr>
        <w:t>serca Wam błogosławię: W imię Ojca i Syna i Ducha Świętego</w:t>
      </w:r>
    </w:p>
    <w:p w:rsidR="003E0675" w:rsidRDefault="003E0675" w:rsidP="003E0675">
      <w:pPr>
        <w:pStyle w:val="Zwykytekst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AA4752" w:rsidRPr="00527DFA" w:rsidRDefault="00AA4752" w:rsidP="003E0675">
      <w:pPr>
        <w:pStyle w:val="Zwykytekst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3E0675" w:rsidRPr="00527DFA" w:rsidRDefault="003E0675" w:rsidP="003E0675">
      <w:pPr>
        <w:pStyle w:val="Zwykytekst"/>
        <w:ind w:left="4248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527DFA">
        <w:rPr>
          <w:rFonts w:ascii="Times New Roman" w:hAnsi="Times New Roman" w:cs="Times New Roman"/>
          <w:color w:val="000000"/>
          <w:sz w:val="26"/>
          <w:szCs w:val="26"/>
        </w:rPr>
        <w:t>† Adam Szal</w:t>
      </w:r>
    </w:p>
    <w:p w:rsidR="003E0675" w:rsidRPr="00527DFA" w:rsidRDefault="003E0675" w:rsidP="003E0675">
      <w:pPr>
        <w:pStyle w:val="Zwykytekst"/>
        <w:ind w:left="4248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527DFA">
        <w:rPr>
          <w:rFonts w:ascii="Times New Roman" w:hAnsi="Times New Roman" w:cs="Times New Roman"/>
          <w:color w:val="000000"/>
          <w:sz w:val="26"/>
          <w:szCs w:val="26"/>
        </w:rPr>
        <w:t>Arcybiskup Metropolita Przemyski</w:t>
      </w:r>
    </w:p>
    <w:p w:rsidR="00D2408D" w:rsidRDefault="00D2408D">
      <w:pPr>
        <w:rPr>
          <w:sz w:val="24"/>
        </w:rPr>
      </w:pPr>
    </w:p>
    <w:sectPr w:rsidR="00D2408D" w:rsidSect="003E0675">
      <w:footerReference w:type="even" r:id="rId6"/>
      <w:footerReference w:type="default" r:id="rId7"/>
      <w:pgSz w:w="11907" w:h="16840" w:code="9"/>
      <w:pgMar w:top="851" w:right="851" w:bottom="851" w:left="851" w:header="709" w:footer="709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4110" w:rsidRDefault="00C24110">
      <w:r>
        <w:separator/>
      </w:r>
    </w:p>
  </w:endnote>
  <w:endnote w:type="continuationSeparator" w:id="0">
    <w:p w:rsidR="00C24110" w:rsidRDefault="00C24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0299" w:rsidRDefault="00C9029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90299" w:rsidRDefault="00C902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0299" w:rsidRDefault="00C9029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000E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C90299" w:rsidRDefault="00C902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4110" w:rsidRDefault="00C24110">
      <w:r>
        <w:separator/>
      </w:r>
    </w:p>
  </w:footnote>
  <w:footnote w:type="continuationSeparator" w:id="0">
    <w:p w:rsidR="00C24110" w:rsidRDefault="00C241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675"/>
    <w:rsid w:val="00004F83"/>
    <w:rsid w:val="000156CD"/>
    <w:rsid w:val="00080F86"/>
    <w:rsid w:val="0012542D"/>
    <w:rsid w:val="00223FDD"/>
    <w:rsid w:val="00235F44"/>
    <w:rsid w:val="00252DE9"/>
    <w:rsid w:val="002B4375"/>
    <w:rsid w:val="002F2900"/>
    <w:rsid w:val="00364D91"/>
    <w:rsid w:val="003E0675"/>
    <w:rsid w:val="004C6458"/>
    <w:rsid w:val="004D643E"/>
    <w:rsid w:val="004F78EA"/>
    <w:rsid w:val="00527DFA"/>
    <w:rsid w:val="005D144D"/>
    <w:rsid w:val="00611B9D"/>
    <w:rsid w:val="00621CA8"/>
    <w:rsid w:val="007000E2"/>
    <w:rsid w:val="00705378"/>
    <w:rsid w:val="00762431"/>
    <w:rsid w:val="00846A5C"/>
    <w:rsid w:val="0085313F"/>
    <w:rsid w:val="00875172"/>
    <w:rsid w:val="008D4D96"/>
    <w:rsid w:val="00916B68"/>
    <w:rsid w:val="009C6514"/>
    <w:rsid w:val="009D0F7C"/>
    <w:rsid w:val="009E7108"/>
    <w:rsid w:val="00A163CA"/>
    <w:rsid w:val="00A25DEB"/>
    <w:rsid w:val="00A7366B"/>
    <w:rsid w:val="00AA4752"/>
    <w:rsid w:val="00AB18F5"/>
    <w:rsid w:val="00AB458A"/>
    <w:rsid w:val="00AF63E3"/>
    <w:rsid w:val="00BA2C84"/>
    <w:rsid w:val="00C008E8"/>
    <w:rsid w:val="00C149BC"/>
    <w:rsid w:val="00C156AD"/>
    <w:rsid w:val="00C24110"/>
    <w:rsid w:val="00C6536C"/>
    <w:rsid w:val="00C90299"/>
    <w:rsid w:val="00CE47E3"/>
    <w:rsid w:val="00D2408D"/>
    <w:rsid w:val="00DC0CCD"/>
    <w:rsid w:val="00EB6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30218F"/>
  <w15:chartTrackingRefBased/>
  <w15:docId w15:val="{01F35DFD-EBA6-407E-9095-950588BA3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customStyle="1" w:styleId="ZwykytekstZnak">
    <w:name w:val="Zwykły tekst Znak"/>
    <w:basedOn w:val="Domylnaczcionkaakapitu"/>
    <w:link w:val="Zwykytekst"/>
    <w:rsid w:val="003E0675"/>
    <w:rPr>
      <w:rFonts w:ascii="Consolas" w:eastAsia="Calibri" w:hAnsi="Consolas" w:cs="Consolas"/>
      <w:sz w:val="21"/>
      <w:szCs w:val="21"/>
      <w:lang w:val="pl-PL" w:eastAsia="en-US" w:bidi="ar-SA"/>
    </w:rPr>
  </w:style>
  <w:style w:type="paragraph" w:styleId="Zwykytekst">
    <w:name w:val="Plain Text"/>
    <w:basedOn w:val="Normalny"/>
    <w:link w:val="ZwykytekstZnak"/>
    <w:rsid w:val="003E0675"/>
    <w:rPr>
      <w:rFonts w:ascii="Consolas" w:eastAsia="Calibri" w:hAnsi="Consolas" w:cs="Consolas"/>
      <w:sz w:val="21"/>
      <w:szCs w:val="21"/>
      <w:lang w:eastAsia="en-US"/>
    </w:rPr>
  </w:style>
  <w:style w:type="paragraph" w:styleId="Tekstdymka">
    <w:name w:val="Balloon Text"/>
    <w:basedOn w:val="Normalny"/>
    <w:link w:val="TekstdymkaZnak"/>
    <w:rsid w:val="00C149B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149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nclerz\AppData\Roaming\Microsoft\Szablony\Metrop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Metrop.dot</Template>
  <TotalTime>40</TotalTime>
  <Pages>2</Pages>
  <Words>647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METROPOLITA  PRZEMYSKI</vt:lpstr>
    </vt:vector>
  </TitlesOfParts>
  <Company>Archidiecezji Przemyskiej</Company>
  <LinksUpToDate>false</LinksUpToDate>
  <CharactersWithSpaces>4526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METROPOLITA  PRZEMYSKI</dc:title>
  <dc:subject/>
  <dc:creator>Kanclerz</dc:creator>
  <cp:keywords/>
  <dc:description/>
  <cp:lastModifiedBy>Użytkownik systemu Windows</cp:lastModifiedBy>
  <cp:revision>4</cp:revision>
  <cp:lastPrinted>2018-01-30T10:53:00Z</cp:lastPrinted>
  <dcterms:created xsi:type="dcterms:W3CDTF">2018-01-30T10:23:00Z</dcterms:created>
  <dcterms:modified xsi:type="dcterms:W3CDTF">2018-01-30T11:26:00Z</dcterms:modified>
</cp:coreProperties>
</file>